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567"/>
        <w:gridCol w:w="4619"/>
      </w:tblGrid>
      <w:tr w:rsidR="00E64A5B" w:rsidTr="004B11EE">
        <w:trPr>
          <w:trHeight w:hRule="exact" w:val="482"/>
          <w:jc w:val="center"/>
        </w:trPr>
        <w:tc>
          <w:tcPr>
            <w:tcW w:w="2211" w:type="pct"/>
          </w:tcPr>
          <w:p w:rsidR="00E64A5B" w:rsidRPr="00FC664D" w:rsidRDefault="00E64A5B" w:rsidP="00FC664D">
            <w:pPr>
              <w:jc w:val="center"/>
              <w:rPr>
                <w:b/>
                <w:sz w:val="22"/>
              </w:rPr>
            </w:pPr>
          </w:p>
        </w:tc>
        <w:tc>
          <w:tcPr>
            <w:tcW w:w="305" w:type="pct"/>
          </w:tcPr>
          <w:p w:rsidR="00E64A5B" w:rsidRPr="00FB6CA2" w:rsidRDefault="00E64A5B" w:rsidP="00FC6F70"/>
        </w:tc>
        <w:tc>
          <w:tcPr>
            <w:tcW w:w="2484" w:type="pct"/>
          </w:tcPr>
          <w:p w:rsidR="00E64A5B" w:rsidRDefault="00E64A5B" w:rsidP="002E2A8F"/>
        </w:tc>
      </w:tr>
    </w:tbl>
    <w:p w:rsidR="00180475" w:rsidRPr="00014F79" w:rsidRDefault="00180475" w:rsidP="00E9164F">
      <w:pPr>
        <w:jc w:val="center"/>
        <w:rPr>
          <w:sz w:val="20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bookmarkStart w:id="0" w:name="_GoBack"/>
      <w:bookmarkEnd w:id="0"/>
      <w:r w:rsidRPr="00E65C52">
        <w:rPr>
          <w:b/>
          <w:szCs w:val="28"/>
        </w:rPr>
        <w:t>Информация для родителей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о персонифицированном дополнительном образовании детей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в Ярославской области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000000" w:themeColor="text1"/>
          <w:szCs w:val="28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65C52" w:rsidRPr="00E65C52" w:rsidRDefault="00E65C52" w:rsidP="00E65C52">
      <w:pPr>
        <w:shd w:val="clear" w:color="auto" w:fill="FFFFFF" w:themeFill="background1"/>
        <w:spacing w:line="288" w:lineRule="auto"/>
        <w:ind w:firstLine="709"/>
        <w:jc w:val="both"/>
        <w:textAlignment w:val="auto"/>
        <w:rPr>
          <w:color w:val="000000" w:themeColor="text1"/>
          <w:szCs w:val="28"/>
        </w:rPr>
      </w:pPr>
      <w:r w:rsidRPr="00E65C52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Во-первых, доступ ребенка и его родителей (законных представителей) к полной информация о возможностях дополнительного образования в регионе.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:rsid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4F3CDA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4F3CDA" w:rsidRPr="00E65C52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Что такое портал персонифицированного дополнительного образования Ярославской области?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</w:pPr>
      <w:r w:rsidRPr="00E65C52"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E65C52">
        <w:rPr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E65C52"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8" w:history="1">
        <w:r w:rsidRPr="00E65C52">
          <w:rPr>
            <w:rFonts w:eastAsia="Calibri"/>
            <w:color w:val="0000FF"/>
            <w:szCs w:val="28"/>
            <w:u w:val="single"/>
          </w:rPr>
          <w:t>https://yar.pfdo.ru</w:t>
        </w:r>
      </w:hyperlink>
      <w:r w:rsidRPr="00E65C52">
        <w:t>.</w:t>
      </w:r>
      <w:r w:rsidRPr="00E65C52">
        <w:rPr>
          <w:rFonts w:eastAsia="Calibri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E65C52">
        <w:rPr>
          <w:szCs w:val="28"/>
        </w:rPr>
        <w:t xml:space="preserve">можно подать заявку на обучение по выбранной программе.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Можно, как и раньше, напрямую обратиться в организацию и записать ребёнка на месте.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FF0000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На какие программы можно записаться и чем они отличаются друг от друга?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Представленные в навигаторе программы распределены по реестрам: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- реестр бюджетных программ,</w:t>
      </w:r>
    </w:p>
    <w:p w:rsidR="00E65C52" w:rsidRPr="00E65C52" w:rsidRDefault="00E65C52" w:rsidP="00E65C52">
      <w:pPr>
        <w:spacing w:after="80" w:line="288" w:lineRule="auto"/>
        <w:jc w:val="center"/>
        <w:textAlignment w:val="auto"/>
        <w:rPr>
          <w:i/>
          <w:szCs w:val="28"/>
        </w:rPr>
      </w:pPr>
      <w:r w:rsidRPr="00E65C52">
        <w:rPr>
          <w:noProof/>
        </w:rPr>
        <w:drawing>
          <wp:inline distT="0" distB="0" distL="0" distR="0" wp14:anchorId="6573F576" wp14:editId="2C9C9C97">
            <wp:extent cx="548640" cy="403860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 xml:space="preserve">предпрофессиональные </w:t>
      </w:r>
      <w:r w:rsidRPr="00E65C52">
        <w:rPr>
          <w:noProof/>
        </w:rPr>
        <w:drawing>
          <wp:inline distT="0" distB="0" distL="0" distR="0" wp14:anchorId="0F3015D7" wp14:editId="42C2896F">
            <wp:extent cx="472440" cy="403860"/>
            <wp:effectExtent l="0" t="0" r="381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значимые</w:t>
      </w:r>
      <w:r w:rsidRPr="00E65C52">
        <w:rPr>
          <w:szCs w:val="28"/>
        </w:rPr>
        <w:t xml:space="preserve"> </w:t>
      </w:r>
      <w:r w:rsidRPr="00E65C52">
        <w:rPr>
          <w:noProof/>
        </w:rPr>
        <w:drawing>
          <wp:inline distT="0" distB="0" distL="0" distR="0" wp14:anchorId="3C1F473C" wp14:editId="16FC8F75">
            <wp:extent cx="441960" cy="4038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иные</w:t>
      </w:r>
    </w:p>
    <w:p w:rsidR="00E65C52" w:rsidRPr="00E65C52" w:rsidRDefault="00E65C52" w:rsidP="00E65C52">
      <w:pPr>
        <w:spacing w:line="288" w:lineRule="auto"/>
        <w:jc w:val="both"/>
        <w:textAlignment w:val="auto"/>
        <w:rPr>
          <w:szCs w:val="28"/>
        </w:rPr>
      </w:pPr>
      <w:r w:rsidRPr="00E65C52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noProof/>
        </w:rPr>
        <w:lastRenderedPageBreak/>
        <w:drawing>
          <wp:inline distT="0" distB="0" distL="0" distR="0" wp14:anchorId="721839FE" wp14:editId="2675B1D9">
            <wp:extent cx="22860" cy="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платных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0C348CF4" wp14:editId="57102C2E">
            <wp:extent cx="365760" cy="297180"/>
            <wp:effectExtent l="0" t="0" r="0" b="762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>, 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(законных представителей) детей;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сертифицированных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227BBBC0" wp14:editId="7FDE82D2">
            <wp:extent cx="381000" cy="449580"/>
            <wp:effectExtent l="0" t="0" r="0" b="762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noProof/>
        </w:rPr>
        <w:t>,</w:t>
      </w:r>
      <w:r w:rsidRPr="00E65C52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Что такое сертификат дополнительного образования, и кто его может получить?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Как и где можно получить сертификат дополнительного образования?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Оформить сертификат можно двумя способами.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Первый способ: оформить онлайн-заявку на Портале (</w:t>
      </w:r>
      <w:hyperlink r:id="rId14" w:history="1">
        <w:r w:rsidRPr="00E65C52">
          <w:rPr>
            <w:color w:val="0000FF"/>
            <w:szCs w:val="28"/>
            <w:u w:val="single"/>
          </w:rPr>
          <w:t>https://yar.pfdo.ru</w:t>
        </w:r>
      </w:hyperlink>
      <w:r w:rsidRPr="00E65C52">
        <w:rPr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4DBCD6" wp14:editId="3F520BAC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6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5C52" w:rsidRDefault="00E65C52" w:rsidP="00E65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64DBCD6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E65C52" w:rsidRDefault="00E65C52" w:rsidP="00E65C5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4996AC96" wp14:editId="3467CDEF">
            <wp:extent cx="5410200" cy="309372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422B1" wp14:editId="6FC3A41C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5C52" w:rsidRDefault="00E65C52" w:rsidP="00E65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D5422B1" id="_x0000_s1027" style="position:absolute;left:0;text-align:left;margin-left:112.55pt;margin-top:159pt;width:118.9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E65C52" w:rsidRDefault="00E65C52" w:rsidP="00E65C5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3F7BAEC6" wp14:editId="06ECAB4A">
            <wp:extent cx="5570220" cy="3307080"/>
            <wp:effectExtent l="0" t="0" r="0" b="762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Второй способ: личный визит в одну из таких образовательных организаций.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E65C52">
        <w:rPr>
          <w:szCs w:val="28"/>
        </w:rPr>
        <w:lastRenderedPageBreak/>
        <w:t>нужно будет именно в этой школе. Сертификат действует на всей территории Ярославской области.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получения и активации сертификата необходимы следующие документы: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1.</w:t>
      </w:r>
      <w:r w:rsidRPr="00E65C52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2.</w:t>
      </w:r>
      <w:r w:rsidRPr="00E65C52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3.</w:t>
      </w:r>
      <w:r w:rsidRPr="00E65C52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Ребенок старше 14 лет может получить сертификат самостоятельно.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Выдача специальных бланков с номерами сертификатов не предусмотрена.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4073E2B1" wp14:editId="38CC6B9B">
            <wp:extent cx="2278380" cy="2537460"/>
            <wp:effectExtent l="38100" t="38100" r="83820" b="9144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7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 w:rsidRPr="00E65C52"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1548E1D8" wp14:editId="280CC85A">
            <wp:extent cx="5052060" cy="2423160"/>
            <wp:effectExtent l="38100" t="38100" r="34290" b="3429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обучения по выбранным сертифицированным программам.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 w:rsidRPr="00E65C52"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7"/>
        <w:gridCol w:w="1868"/>
        <w:gridCol w:w="2204"/>
        <w:gridCol w:w="3385"/>
      </w:tblGrid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bookmarkStart w:id="1" w:name="3"/>
            <w:r w:rsidRPr="00E65C52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Контактная информация специалиста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  <w:bookmarkEnd w:id="1"/>
      </w:tr>
      <w:tr w:rsidR="00E65C52" w:rsidRPr="00B359B0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Большесельский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8(48542)2-11-35</w:t>
            </w:r>
            <w:r w:rsidRPr="00B359B0">
              <w:rPr>
                <w:sz w:val="24"/>
                <w:szCs w:val="24"/>
                <w:lang w:val="de-DE"/>
              </w:rPr>
              <w:br/>
            </w: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19" w:tgtFrame="_blank" w:history="1"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bselo-cdt@mail.ru</w:t>
              </w:r>
            </w:hyperlink>
          </w:p>
        </w:tc>
      </w:tr>
      <w:tr w:rsidR="00E65C52" w:rsidRPr="00B359B0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Нуждина</w:t>
            </w:r>
            <w:proofErr w:type="spellEnd"/>
            <w:r w:rsidRPr="00E65C52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8(48539)2-23-50</w:t>
            </w:r>
            <w:r w:rsidRPr="00B359B0">
              <w:rPr>
                <w:sz w:val="24"/>
                <w:szCs w:val="24"/>
                <w:lang w:val="de-DE"/>
              </w:rPr>
              <w:br/>
            </w: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20" w:tgtFrame="_blank" w:history="1"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borisoglebskiy.cdt@mail.ru</w:t>
              </w:r>
            </w:hyperlink>
          </w:p>
        </w:tc>
      </w:tr>
      <w:tr w:rsidR="00E65C52" w:rsidRPr="00B359B0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Брейтовский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Махова</w:t>
            </w:r>
            <w:proofErr w:type="spellEnd"/>
            <w:r w:rsidRPr="00E65C52"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8(48545)2-12-86</w:t>
            </w:r>
            <w:r w:rsidRPr="00B359B0">
              <w:rPr>
                <w:sz w:val="24"/>
                <w:szCs w:val="24"/>
                <w:lang w:val="de-DE"/>
              </w:rPr>
              <w:br/>
            </w: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21" w:tgtFrame="_blank" w:history="1"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nat.makhowa@yandex.ru</w:t>
              </w:r>
            </w:hyperlink>
          </w:p>
        </w:tc>
      </w:tr>
      <w:tr w:rsidR="00E65C52" w:rsidRPr="00B359B0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E65C52">
              <w:rPr>
                <w:sz w:val="24"/>
                <w:szCs w:val="24"/>
              </w:rPr>
              <w:t>Ямский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8(48534)2-38-66</w:t>
            </w:r>
            <w:r w:rsidRPr="00B359B0">
              <w:rPr>
                <w:sz w:val="24"/>
                <w:szCs w:val="24"/>
                <w:lang w:val="de-DE"/>
              </w:rPr>
              <w:br/>
            </w: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22" w:tgtFrame="_blank" w:history="1"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egori4eva12@yandex.ru</w:t>
              </w:r>
            </w:hyperlink>
          </w:p>
        </w:tc>
      </w:tr>
      <w:tr w:rsidR="00E65C52" w:rsidRPr="00B359B0" w:rsidTr="00E65C52">
        <w:trPr>
          <w:trHeight w:val="69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Даниловский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8(48538)5-13-82</w:t>
            </w:r>
            <w:r w:rsidRPr="00B359B0">
              <w:rPr>
                <w:sz w:val="24"/>
                <w:szCs w:val="24"/>
                <w:lang w:val="de-DE"/>
              </w:rPr>
              <w:br/>
            </w: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23" w:history="1"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ddt.danono@mail.ru</w:t>
              </w:r>
            </w:hyperlink>
          </w:p>
        </w:tc>
      </w:tr>
      <w:tr w:rsidR="00E65C52" w:rsidRPr="00B359B0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Любимский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г.Любим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ул.Советская</w:t>
            </w:r>
            <w:proofErr w:type="spellEnd"/>
            <w:r w:rsidRPr="00E65C52">
              <w:rPr>
                <w:sz w:val="24"/>
                <w:szCs w:val="24"/>
              </w:rPr>
              <w:t>, д.19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8(48543)2-25-33</w:t>
            </w:r>
            <w:r w:rsidRPr="00B359B0">
              <w:rPr>
                <w:sz w:val="24"/>
                <w:szCs w:val="24"/>
                <w:lang w:val="de-DE"/>
              </w:rPr>
              <w:br/>
            </w: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24" w:tgtFrame="_blank" w:history="1"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detskij.tzenter@yandex.ru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Мышкинский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Харин Захар Евгеньевич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E65C52">
              <w:rPr>
                <w:sz w:val="24"/>
                <w:szCs w:val="24"/>
              </w:rPr>
              <w:t>Ананьинская</w:t>
            </w:r>
            <w:proofErr w:type="spellEnd"/>
            <w:r w:rsidRPr="00E65C52">
              <w:rPr>
                <w:sz w:val="24"/>
                <w:szCs w:val="24"/>
              </w:rPr>
              <w:t>, д.4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тел.: 8(48544)2-11-08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>e</w:t>
            </w:r>
            <w:r w:rsidRPr="00E65C52">
              <w:rPr>
                <w:sz w:val="24"/>
                <w:szCs w:val="24"/>
              </w:rPr>
              <w:t>-</w:t>
            </w:r>
            <w:r w:rsidRPr="00E65C52">
              <w:rPr>
                <w:sz w:val="24"/>
                <w:szCs w:val="24"/>
                <w:lang w:val="en-US"/>
              </w:rPr>
              <w:t>mail</w:t>
            </w:r>
            <w:r w:rsidRPr="00E65C52">
              <w:rPr>
                <w:sz w:val="24"/>
                <w:szCs w:val="24"/>
              </w:rPr>
              <w:t>:</w:t>
            </w:r>
          </w:p>
          <w:p w:rsidR="00E65C52" w:rsidRPr="00E65C52" w:rsidRDefault="00B257B4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5" w:tgtFrame="_blank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E65C52" w:rsidRPr="00E65C52" w:rsidRDefault="00B257B4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hyperlink r:id="rId2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harinze@list.ru</w:t>
              </w:r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  <w:r w:rsidR="00E65C52" w:rsidRPr="00E65C52">
              <w:rPr>
                <w:color w:val="0000FF"/>
                <w:sz w:val="24"/>
                <w:szCs w:val="24"/>
                <w:u w:val="single"/>
                <w:lang w:val="en-US"/>
              </w:rPr>
              <w:t xml:space="preserve"> </w:t>
            </w:r>
          </w:p>
        </w:tc>
      </w:tr>
      <w:tr w:rsidR="00E65C52" w:rsidRPr="00B359B0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Некоузский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п.Октябрь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ул.Строительная</w:t>
            </w:r>
            <w:proofErr w:type="spellEnd"/>
            <w:r w:rsidRPr="00E65C52">
              <w:rPr>
                <w:sz w:val="24"/>
                <w:szCs w:val="24"/>
              </w:rPr>
              <w:t>, д.10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8(48547)3-12-12</w:t>
            </w:r>
            <w:r w:rsidRPr="00B359B0">
              <w:rPr>
                <w:sz w:val="24"/>
                <w:szCs w:val="24"/>
                <w:lang w:val="de-DE"/>
              </w:rPr>
              <w:br/>
            </w: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27" w:tgtFrame="_blank" w:history="1"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nekouz-dussh@yandex.ru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Ларькина</w:t>
            </w:r>
            <w:proofErr w:type="spellEnd"/>
            <w:r w:rsidRPr="00E65C52">
              <w:rPr>
                <w:sz w:val="24"/>
                <w:szCs w:val="24"/>
              </w:rPr>
              <w:t xml:space="preserve"> Анна Петровна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E65C52">
              <w:rPr>
                <w:sz w:val="24"/>
                <w:szCs w:val="24"/>
              </w:rPr>
              <w:t>ул.Советская</w:t>
            </w:r>
            <w:proofErr w:type="spellEnd"/>
            <w:r w:rsidRPr="00E65C52">
              <w:rPr>
                <w:sz w:val="24"/>
                <w:szCs w:val="24"/>
              </w:rPr>
              <w:t>, д.135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jc w:val="center"/>
              <w:textAlignment w:val="auto"/>
              <w:rPr>
                <w:color w:val="0000FF"/>
                <w:sz w:val="24"/>
                <w:szCs w:val="24"/>
                <w:u w:val="single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8(48531)4-12-78</w:t>
            </w:r>
            <w:r w:rsidRPr="00B359B0">
              <w:rPr>
                <w:sz w:val="24"/>
                <w:szCs w:val="24"/>
                <w:lang w:val="de-DE"/>
              </w:rPr>
              <w:br/>
            </w: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28" w:tgtFrame="_blank" w:history="1"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nekrrono@yandex.ru</w:t>
              </w:r>
            </w:hyperlink>
          </w:p>
          <w:p w:rsidR="00E65C52" w:rsidRPr="00E65C52" w:rsidRDefault="00B257B4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9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sozvezdie.nekr2012@yandex.ru</w:t>
              </w:r>
            </w:hyperlink>
          </w:p>
        </w:tc>
      </w:tr>
      <w:tr w:rsidR="00E65C52" w:rsidRPr="00B359B0" w:rsidTr="009E5213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B359B0">
              <w:rPr>
                <w:sz w:val="24"/>
                <w:szCs w:val="24"/>
                <w:lang w:val="de-DE"/>
              </w:rPr>
              <w:t>8 (48549)2-18-47</w:t>
            </w:r>
            <w:r w:rsidRPr="00B359B0">
              <w:rPr>
                <w:sz w:val="24"/>
                <w:szCs w:val="24"/>
                <w:lang w:val="de-DE"/>
              </w:rPr>
              <w:br/>
            </w: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>: pervomaiddt@mail.ru</w:t>
            </w:r>
          </w:p>
        </w:tc>
      </w:tr>
      <w:tr w:rsidR="00E65C52" w:rsidRPr="00B359B0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Переславль-Залесский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E65C52">
              <w:rPr>
                <w:sz w:val="24"/>
                <w:szCs w:val="24"/>
              </w:rPr>
              <w:t>Кардовского</w:t>
            </w:r>
            <w:proofErr w:type="spellEnd"/>
            <w:r w:rsidRPr="00E65C52">
              <w:rPr>
                <w:sz w:val="24"/>
                <w:szCs w:val="24"/>
              </w:rPr>
              <w:t>, д.5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8(48535)6-22-58</w:t>
            </w:r>
            <w:r w:rsidRPr="00B359B0">
              <w:rPr>
                <w:sz w:val="24"/>
                <w:szCs w:val="24"/>
                <w:lang w:val="de-DE"/>
              </w:rPr>
              <w:br/>
            </w: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30" w:tgtFrame="_blank" w:history="1"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pfdopz@yandex.ru</w:t>
              </w:r>
            </w:hyperlink>
          </w:p>
        </w:tc>
      </w:tr>
      <w:tr w:rsidR="00E65C52" w:rsidRPr="00B359B0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lastRenderedPageBreak/>
              <w:t>Пошехонский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г.Пошехонье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пл.Свободы</w:t>
            </w:r>
            <w:proofErr w:type="spellEnd"/>
            <w:r w:rsidRPr="00E65C52">
              <w:rPr>
                <w:sz w:val="24"/>
                <w:szCs w:val="24"/>
              </w:rPr>
              <w:t>, д. 8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8(48546)2-18-35</w:t>
            </w:r>
            <w:r w:rsidRPr="00B359B0">
              <w:rPr>
                <w:sz w:val="24"/>
                <w:szCs w:val="24"/>
                <w:lang w:val="de-DE"/>
              </w:rPr>
              <w:br/>
            </w: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31" w:tgtFrame="_blank" w:history="1"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cdtpsh@mail.ru</w:t>
              </w:r>
            </w:hyperlink>
          </w:p>
        </w:tc>
      </w:tr>
      <w:tr w:rsidR="00E65C52" w:rsidRPr="00B359B0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Заварина</w:t>
            </w:r>
            <w:proofErr w:type="spellEnd"/>
            <w:r w:rsidRPr="00E65C5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Ростов,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8(48536)6-33-03</w:t>
            </w:r>
            <w:r w:rsidRPr="00B359B0">
              <w:rPr>
                <w:sz w:val="24"/>
                <w:szCs w:val="24"/>
                <w:lang w:val="de-DE"/>
              </w:rPr>
              <w:br/>
            </w: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32" w:tgtFrame="_blank" w:history="1"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cvr_rostov@mail.ru</w:t>
              </w:r>
            </w:hyperlink>
          </w:p>
        </w:tc>
      </w:tr>
      <w:tr w:rsidR="00E65C52" w:rsidRPr="00B359B0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Ларионова Светлана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8(4855)55-06-08</w:t>
            </w:r>
            <w:r w:rsidRPr="00B359B0">
              <w:rPr>
                <w:sz w:val="24"/>
                <w:szCs w:val="24"/>
                <w:lang w:val="de-DE"/>
              </w:rPr>
              <w:br/>
            </w: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33" w:tgtFrame="_blank" w:history="1"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mmc_rybinsk@mail.ru</w:t>
              </w:r>
            </w:hyperlink>
          </w:p>
        </w:tc>
      </w:tr>
      <w:tr w:rsidR="00E65C52" w:rsidRPr="00B359B0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Тутаевский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Кочина</w:t>
            </w:r>
            <w:proofErr w:type="spellEnd"/>
            <w:r w:rsidRPr="00E65C52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г.Тутаев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ул.Розы</w:t>
            </w:r>
            <w:proofErr w:type="spellEnd"/>
            <w:r w:rsidRPr="00E65C52">
              <w:rPr>
                <w:sz w:val="24"/>
                <w:szCs w:val="24"/>
              </w:rPr>
              <w:t xml:space="preserve"> </w:t>
            </w:r>
            <w:proofErr w:type="spellStart"/>
            <w:r w:rsidRPr="00E65C52">
              <w:rPr>
                <w:sz w:val="24"/>
                <w:szCs w:val="24"/>
              </w:rPr>
              <w:t>Люксембург,д</w:t>
            </w:r>
            <w:proofErr w:type="spellEnd"/>
            <w:r w:rsidRPr="00E65C52">
              <w:rPr>
                <w:sz w:val="24"/>
                <w:szCs w:val="24"/>
              </w:rPr>
              <w:t>. 64а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8(48533)2-26-33</w:t>
            </w:r>
            <w:r w:rsidRPr="00B359B0">
              <w:rPr>
                <w:sz w:val="24"/>
                <w:szCs w:val="24"/>
                <w:lang w:val="de-DE"/>
              </w:rPr>
              <w:br/>
            </w: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34" w:tgtFrame="_blank" w:history="1"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tmr-sozvezdie@mail.ru</w:t>
              </w:r>
            </w:hyperlink>
          </w:p>
        </w:tc>
      </w:tr>
      <w:tr w:rsidR="00E65C52" w:rsidRPr="00B359B0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B359B0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de-DE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Бауфал</w:t>
            </w:r>
            <w:proofErr w:type="spellEnd"/>
            <w:r w:rsidRPr="00E65C5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8(48533)2-51-03</w:t>
            </w:r>
            <w:r w:rsidRPr="00B359B0">
              <w:rPr>
                <w:sz w:val="24"/>
                <w:szCs w:val="24"/>
                <w:lang w:val="de-DE"/>
              </w:rPr>
              <w:br/>
            </w: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35" w:tgtFrame="_blank" w:history="1"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tmr-sozvezdie@mail.ru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Угличский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Уткина  Елена Сергеевна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тел.: 8(48532)2-49-40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8(48532)2-06-59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</w:p>
          <w:p w:rsidR="00E65C52" w:rsidRPr="00E65C52" w:rsidRDefault="00B257B4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mocugl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="00E65C52" w:rsidRPr="00E65C52">
              <w:rPr>
                <w:sz w:val="24"/>
                <w:szCs w:val="24"/>
              </w:rPr>
              <w:t xml:space="preserve">   </w:t>
            </w:r>
          </w:p>
          <w:p w:rsidR="00E65C52" w:rsidRPr="00E65C52" w:rsidRDefault="00B257B4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7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uglich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E65C52" w:rsidRPr="00B359B0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8(4855)24-30-65</w:t>
            </w:r>
            <w:r w:rsidRPr="00B359B0">
              <w:rPr>
                <w:sz w:val="24"/>
                <w:szCs w:val="24"/>
                <w:lang w:val="de-DE"/>
              </w:rPr>
              <w:br/>
            </w: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38" w:tgtFrame="_blank" w:history="1"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ioc.ryb@mail.ru</w:t>
              </w:r>
            </w:hyperlink>
          </w:p>
        </w:tc>
      </w:tr>
      <w:tr w:rsidR="00E65C52" w:rsidRPr="00B359B0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B359B0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de-DE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Сенецкая</w:t>
            </w:r>
            <w:proofErr w:type="spellEnd"/>
            <w:r w:rsidRPr="00E65C52">
              <w:rPr>
                <w:sz w:val="24"/>
                <w:szCs w:val="24"/>
              </w:rPr>
              <w:t xml:space="preserve"> Анжела Васильевна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8(4855)23-15-46</w:t>
            </w:r>
            <w:r w:rsidRPr="00B359B0">
              <w:rPr>
                <w:sz w:val="24"/>
                <w:szCs w:val="24"/>
                <w:lang w:val="de-DE"/>
              </w:rPr>
              <w:br/>
            </w: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39" w:history="1"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ioc.mosia.ryb@mail.ru</w:t>
              </w:r>
            </w:hyperlink>
          </w:p>
        </w:tc>
      </w:tr>
      <w:tr w:rsidR="00E65C52" w:rsidRPr="00B359B0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8(4852)43-49-21</w:t>
            </w:r>
            <w:r w:rsidRPr="00B359B0">
              <w:rPr>
                <w:sz w:val="24"/>
                <w:szCs w:val="24"/>
                <w:lang w:val="de-DE"/>
              </w:rPr>
              <w:br/>
            </w: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40" w:tgtFrame="_blank" w:history="1"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stupenki_zdt@mail.ru</w:t>
              </w:r>
            </w:hyperlink>
          </w:p>
        </w:tc>
      </w:tr>
      <w:tr w:rsidR="00E65C52" w:rsidRPr="00B359B0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Бушная</w:t>
            </w:r>
            <w:proofErr w:type="spellEnd"/>
            <w:r w:rsidRPr="00E65C52"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8(4852)30-28-76</w:t>
            </w:r>
            <w:r w:rsidRPr="00B359B0">
              <w:rPr>
                <w:sz w:val="24"/>
                <w:szCs w:val="24"/>
                <w:lang w:val="de-DE"/>
              </w:rPr>
              <w:br/>
            </w: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41" w:tgtFrame="_blank" w:history="1"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bushnaya.ov@yandex.ru</w:t>
              </w:r>
            </w:hyperlink>
          </w:p>
        </w:tc>
      </w:tr>
      <w:tr w:rsidR="00E65C52" w:rsidRPr="00B359B0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B359B0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de-DE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Ярославль, </w:t>
            </w:r>
            <w:proofErr w:type="spellStart"/>
            <w:r w:rsidRPr="00E65C52">
              <w:rPr>
                <w:sz w:val="24"/>
                <w:szCs w:val="24"/>
              </w:rPr>
              <w:t>ул.З</w:t>
            </w:r>
            <w:proofErr w:type="spellEnd"/>
            <w:r w:rsidRPr="00E65C52">
              <w:rPr>
                <w:sz w:val="24"/>
                <w:szCs w:val="24"/>
              </w:rPr>
              <w:t>. Космодемьянской, д. 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8(4852) 72-57-30</w:t>
            </w:r>
          </w:p>
          <w:p w:rsidR="00E65C52" w:rsidRPr="00B359B0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de-DE"/>
              </w:rPr>
            </w:pP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42" w:history="1"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irina-gcro@yandex.ru</w:t>
              </w:r>
            </w:hyperlink>
          </w:p>
        </w:tc>
      </w:tr>
      <w:tr w:rsidR="00E65C52" w:rsidRPr="00B359B0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B359B0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de-DE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E65C52">
              <w:rPr>
                <w:sz w:val="24"/>
                <w:szCs w:val="24"/>
              </w:rPr>
              <w:t>Нестеровна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8(4852) 73-02-43</w:t>
            </w:r>
          </w:p>
          <w:p w:rsidR="00E65C52" w:rsidRPr="00B359B0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B359B0">
              <w:rPr>
                <w:sz w:val="24"/>
                <w:szCs w:val="24"/>
                <w:lang w:val="de-DE"/>
              </w:rPr>
              <w:t>8(4852) 72-57-23</w:t>
            </w:r>
          </w:p>
          <w:p w:rsidR="00E65C52" w:rsidRPr="00B359B0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de-DE"/>
              </w:rPr>
            </w:pP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43" w:history="1"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asiou@yandex.ru</w:t>
              </w:r>
            </w:hyperlink>
          </w:p>
        </w:tc>
      </w:tr>
      <w:tr w:rsidR="00E65C52" w:rsidRPr="00B359B0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B359B0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de-DE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8(4852) 73-02-43</w:t>
            </w:r>
          </w:p>
          <w:p w:rsidR="00E65C52" w:rsidRPr="00B359B0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B359B0">
              <w:rPr>
                <w:sz w:val="24"/>
                <w:szCs w:val="24"/>
                <w:lang w:val="de-DE"/>
              </w:rPr>
              <w:t>8(4852) 72-57-23</w:t>
            </w:r>
          </w:p>
          <w:p w:rsidR="00E65C52" w:rsidRPr="00B359B0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de-DE"/>
              </w:rPr>
            </w:pP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44" w:history="1"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asiou@yandex.ru</w:t>
              </w:r>
            </w:hyperlink>
          </w:p>
        </w:tc>
      </w:tr>
      <w:tr w:rsidR="00E65C52" w:rsidRPr="00B359B0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B359B0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de-DE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8(4852) 72-57-38</w:t>
            </w:r>
          </w:p>
          <w:p w:rsidR="00E65C52" w:rsidRPr="00B359B0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de-DE"/>
              </w:rPr>
            </w:pP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45" w:history="1"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timofeevaev_gcro@mail.ru</w:t>
              </w:r>
            </w:hyperlink>
          </w:p>
        </w:tc>
      </w:tr>
      <w:tr w:rsidR="00E65C52" w:rsidRPr="00B359B0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B359B0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de-DE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Махнина</w:t>
            </w:r>
            <w:proofErr w:type="spellEnd"/>
            <w:r w:rsidRPr="00E65C52">
              <w:rPr>
                <w:sz w:val="24"/>
                <w:szCs w:val="24"/>
              </w:rPr>
              <w:t xml:space="preserve"> Елена Викторовна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8(4852) 72-57-38</w:t>
            </w:r>
          </w:p>
          <w:p w:rsidR="00E65C52" w:rsidRPr="00B359B0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de-DE"/>
              </w:rPr>
            </w:pP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46" w:history="1">
              <w:r w:rsidRPr="00B359B0">
                <w:rPr>
                  <w:lang w:val="de-DE"/>
                </w:rPr>
                <w:t xml:space="preserve"> </w:t>
              </w:r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metodismaus@mail.com</w:t>
              </w:r>
            </w:hyperlink>
          </w:p>
        </w:tc>
      </w:tr>
      <w:tr w:rsidR="00E65C52" w:rsidRPr="00B359B0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B359B0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de-DE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B359B0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B359B0">
              <w:rPr>
                <w:sz w:val="24"/>
                <w:szCs w:val="24"/>
                <w:lang w:val="de-DE"/>
              </w:rPr>
              <w:t>.: 8(4852) 73-02-43</w:t>
            </w:r>
          </w:p>
          <w:p w:rsidR="00E65C52" w:rsidRPr="00B359B0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de-DE"/>
              </w:rPr>
            </w:pPr>
            <w:r w:rsidRPr="00B359B0">
              <w:rPr>
                <w:sz w:val="24"/>
                <w:szCs w:val="24"/>
                <w:lang w:val="de-DE"/>
              </w:rPr>
              <w:t>8(4852) 72-57-23</w:t>
            </w:r>
          </w:p>
          <w:p w:rsidR="00E65C52" w:rsidRPr="00B359B0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de-DE"/>
              </w:rPr>
            </w:pPr>
            <w:proofErr w:type="spellStart"/>
            <w:r w:rsidRPr="00B359B0">
              <w:rPr>
                <w:sz w:val="24"/>
                <w:szCs w:val="24"/>
                <w:lang w:val="de-DE"/>
              </w:rPr>
              <w:t>e-mail</w:t>
            </w:r>
            <w:proofErr w:type="spellEnd"/>
            <w:r w:rsidRPr="00B359B0">
              <w:rPr>
                <w:sz w:val="24"/>
                <w:szCs w:val="24"/>
                <w:lang w:val="de-DE"/>
              </w:rPr>
              <w:t xml:space="preserve">: </w:t>
            </w:r>
            <w:hyperlink r:id="rId47" w:history="1">
              <w:r w:rsidRPr="00B359B0">
                <w:rPr>
                  <w:color w:val="0000FF"/>
                  <w:sz w:val="24"/>
                  <w:szCs w:val="24"/>
                  <w:u w:val="single"/>
                  <w:lang w:val="de-DE"/>
                </w:rPr>
                <w:t>asiou@yandex.ru</w:t>
              </w:r>
            </w:hyperlink>
          </w:p>
        </w:tc>
      </w:tr>
    </w:tbl>
    <w:p w:rsidR="00E65C52" w:rsidRPr="00B359B0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de-DE"/>
        </w:rPr>
      </w:pPr>
    </w:p>
    <w:p w:rsidR="00E65C52" w:rsidRPr="00B359B0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de-DE"/>
        </w:rPr>
      </w:pPr>
    </w:p>
    <w:p w:rsidR="00E65C52" w:rsidRPr="00B359B0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de-DE"/>
        </w:rPr>
      </w:pPr>
    </w:p>
    <w:p w:rsidR="00E65C52" w:rsidRPr="00B359B0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de-DE"/>
        </w:rPr>
      </w:pPr>
    </w:p>
    <w:p w:rsidR="004B11EE" w:rsidRPr="00B359B0" w:rsidRDefault="004B11EE" w:rsidP="00AA1A09">
      <w:pPr>
        <w:spacing w:line="288" w:lineRule="auto"/>
        <w:jc w:val="center"/>
        <w:rPr>
          <w:b/>
          <w:szCs w:val="28"/>
          <w:lang w:val="de-DE"/>
        </w:rPr>
      </w:pPr>
    </w:p>
    <w:sectPr w:rsidR="004B11EE" w:rsidRPr="00B359B0" w:rsidSect="008C78F8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7B4" w:rsidRDefault="00B257B4">
      <w:r>
        <w:separator/>
      </w:r>
    </w:p>
  </w:endnote>
  <w:endnote w:type="continuationSeparator" w:id="0">
    <w:p w:rsidR="00B257B4" w:rsidRDefault="00B25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D06500" w:rsidP="00352147">
    <w:pPr>
      <w:pStyle w:val="a8"/>
      <w:rPr>
        <w:sz w:val="16"/>
        <w:lang w:val="en-US"/>
      </w:rPr>
    </w:pPr>
    <w:fldSimple w:instr=" DOCPROPERTY &quot;ИД&quot; \* MERGEFORMAT ">
      <w:r w:rsidR="00E65C52" w:rsidRPr="00E65C52">
        <w:rPr>
          <w:sz w:val="16"/>
        </w:rPr>
        <w:t>16483408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E65C52" w:rsidRPr="00E65C52">
        <w:rPr>
          <w:sz w:val="16"/>
        </w:rPr>
        <w:t>2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D06500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E65C52" w:rsidRPr="00E65C52">
        <w:rPr>
          <w:sz w:val="18"/>
          <w:szCs w:val="18"/>
        </w:rPr>
        <w:t>16483408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E65C52" w:rsidRPr="00E65C52">
        <w:rPr>
          <w:sz w:val="18"/>
          <w:szCs w:val="18"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7B4" w:rsidRDefault="00B257B4">
      <w:r>
        <w:separator/>
      </w:r>
    </w:p>
  </w:footnote>
  <w:footnote w:type="continuationSeparator" w:id="0">
    <w:p w:rsidR="00B257B4" w:rsidRDefault="00B257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B359B0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11EE"/>
    <w:rsid w:val="004B513D"/>
    <w:rsid w:val="004F0BA6"/>
    <w:rsid w:val="004F3CDA"/>
    <w:rsid w:val="004F5FCE"/>
    <w:rsid w:val="005153A9"/>
    <w:rsid w:val="00516303"/>
    <w:rsid w:val="00517029"/>
    <w:rsid w:val="00523688"/>
    <w:rsid w:val="005448B5"/>
    <w:rsid w:val="005507A1"/>
    <w:rsid w:val="0055487F"/>
    <w:rsid w:val="00561E2C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3294"/>
    <w:rsid w:val="006E2583"/>
    <w:rsid w:val="00710083"/>
    <w:rsid w:val="007253EE"/>
    <w:rsid w:val="00727910"/>
    <w:rsid w:val="00737D9D"/>
    <w:rsid w:val="00761EB2"/>
    <w:rsid w:val="00772602"/>
    <w:rsid w:val="00791794"/>
    <w:rsid w:val="007A6943"/>
    <w:rsid w:val="007A6E55"/>
    <w:rsid w:val="007B3F54"/>
    <w:rsid w:val="007C1E8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3E9F"/>
    <w:rsid w:val="008F6CA4"/>
    <w:rsid w:val="00901F12"/>
    <w:rsid w:val="00906205"/>
    <w:rsid w:val="00910985"/>
    <w:rsid w:val="0091505A"/>
    <w:rsid w:val="0092193B"/>
    <w:rsid w:val="00923AD6"/>
    <w:rsid w:val="00945529"/>
    <w:rsid w:val="0095565C"/>
    <w:rsid w:val="00960C96"/>
    <w:rsid w:val="00963C4B"/>
    <w:rsid w:val="00974374"/>
    <w:rsid w:val="0097763B"/>
    <w:rsid w:val="009949AE"/>
    <w:rsid w:val="009C74F6"/>
    <w:rsid w:val="009E5213"/>
    <w:rsid w:val="00A02A1D"/>
    <w:rsid w:val="00A21C0F"/>
    <w:rsid w:val="00A2387A"/>
    <w:rsid w:val="00A3171A"/>
    <w:rsid w:val="00A32343"/>
    <w:rsid w:val="00A32EDE"/>
    <w:rsid w:val="00A33B5F"/>
    <w:rsid w:val="00A55D70"/>
    <w:rsid w:val="00A7208A"/>
    <w:rsid w:val="00A7501C"/>
    <w:rsid w:val="00A820B0"/>
    <w:rsid w:val="00A8581C"/>
    <w:rsid w:val="00A92E6B"/>
    <w:rsid w:val="00AA04EA"/>
    <w:rsid w:val="00AA1A09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1D6D"/>
    <w:rsid w:val="00AF7478"/>
    <w:rsid w:val="00B179A6"/>
    <w:rsid w:val="00B257B4"/>
    <w:rsid w:val="00B268B9"/>
    <w:rsid w:val="00B359B0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318"/>
    <w:rsid w:val="00BF4148"/>
    <w:rsid w:val="00C07ED1"/>
    <w:rsid w:val="00C3328E"/>
    <w:rsid w:val="00C5025A"/>
    <w:rsid w:val="00C5140E"/>
    <w:rsid w:val="00C516AF"/>
    <w:rsid w:val="00C619EB"/>
    <w:rsid w:val="00CA2B1F"/>
    <w:rsid w:val="00CD430D"/>
    <w:rsid w:val="00CE1CDA"/>
    <w:rsid w:val="00CF659C"/>
    <w:rsid w:val="00CF7925"/>
    <w:rsid w:val="00D00240"/>
    <w:rsid w:val="00D0650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DE4B2D"/>
    <w:rsid w:val="00E10549"/>
    <w:rsid w:val="00E23E8E"/>
    <w:rsid w:val="00E24CE3"/>
    <w:rsid w:val="00E55F5E"/>
    <w:rsid w:val="00E64A5B"/>
    <w:rsid w:val="00E65C52"/>
    <w:rsid w:val="00E67B15"/>
    <w:rsid w:val="00E9164F"/>
    <w:rsid w:val="00EA11FE"/>
    <w:rsid w:val="00EA27FF"/>
    <w:rsid w:val="00EA58A4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mailto:harinze@list.ru" TargetMode="External"/><Relationship Id="rId39" Type="http://schemas.openxmlformats.org/officeDocument/2006/relationships/hyperlink" Target="mailto:ioc.mosia.ryb@mail.ru" TargetMode="External"/><Relationship Id="rId21" Type="http://schemas.openxmlformats.org/officeDocument/2006/relationships/hyperlink" Target="mailto:nat.makhowa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irina-gcro@yandex.ru" TargetMode="External"/><Relationship Id="rId47" Type="http://schemas.openxmlformats.org/officeDocument/2006/relationships/hyperlink" Target="mailto:asiou@yandex.ru" TargetMode="External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hyperlink" Target="mailto:ddtmyshkin@mail.ru" TargetMode="External"/><Relationship Id="rId33" Type="http://schemas.openxmlformats.org/officeDocument/2006/relationships/hyperlink" Target="mailto:mmc_rybinsk@mail.ru" TargetMode="External"/><Relationship Id="rId38" Type="http://schemas.openxmlformats.org/officeDocument/2006/relationships/hyperlink" Target="mailto:ioc.ryb@mail.ru" TargetMode="External"/><Relationship Id="rId46" Type="http://schemas.openxmlformats.org/officeDocument/2006/relationships/hyperlink" Target="mailto:&#1100;&#1091;&#1077;&#1097;&#1074;&#1096;&#1099;&#1100;&#1092;&#1075;&#1099;@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mailto:borisoglebskiy.cdt@mail.ru" TargetMode="External"/><Relationship Id="rId29" Type="http://schemas.openxmlformats.org/officeDocument/2006/relationships/hyperlink" Target="mailto:sozvezdie.nekr2012@yandex.ru" TargetMode="External"/><Relationship Id="rId41" Type="http://schemas.openxmlformats.org/officeDocument/2006/relationships/hyperlink" Target="mailto:bushnaya.ov@yandex.ru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detskij.tzenter@yandex.ru" TargetMode="External"/><Relationship Id="rId32" Type="http://schemas.openxmlformats.org/officeDocument/2006/relationships/hyperlink" Target="mailto:cvr_rostov@mail.ru" TargetMode="External"/><Relationship Id="rId37" Type="http://schemas.openxmlformats.org/officeDocument/2006/relationships/hyperlink" Target="mailto:uglich_ddt@mail.ru" TargetMode="External"/><Relationship Id="rId40" Type="http://schemas.openxmlformats.org/officeDocument/2006/relationships/hyperlink" Target="mailto:stupenki_zdt@mail.ru" TargetMode="External"/><Relationship Id="rId45" Type="http://schemas.openxmlformats.org/officeDocument/2006/relationships/hyperlink" Target="mailto:timofeevaev_gcro@mail.ru" TargetMode="External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ddt.danono@mail.ru" TargetMode="External"/><Relationship Id="rId28" Type="http://schemas.openxmlformats.org/officeDocument/2006/relationships/hyperlink" Target="mailto:nekrrono@yandex.ru" TargetMode="External"/><Relationship Id="rId36" Type="http://schemas.openxmlformats.org/officeDocument/2006/relationships/hyperlink" Target="mailto:mocugl@mail.ru" TargetMode="External"/><Relationship Id="rId49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mailto:bselo-cdt@mail.ru" TargetMode="External"/><Relationship Id="rId31" Type="http://schemas.openxmlformats.org/officeDocument/2006/relationships/hyperlink" Target="mailto:cdtpsh@mail.ru" TargetMode="External"/><Relationship Id="rId44" Type="http://schemas.openxmlformats.org/officeDocument/2006/relationships/hyperlink" Target="mailto:asiou@yandex.ru" TargetMode="External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ar.pfdo.ru" TargetMode="External"/><Relationship Id="rId22" Type="http://schemas.openxmlformats.org/officeDocument/2006/relationships/hyperlink" Target="mailto:egori4eva12@yandex.ru" TargetMode="External"/><Relationship Id="rId27" Type="http://schemas.openxmlformats.org/officeDocument/2006/relationships/hyperlink" Target="mailto:nekouz-dussh@yandex.ru" TargetMode="External"/><Relationship Id="rId30" Type="http://schemas.openxmlformats.org/officeDocument/2006/relationships/hyperlink" Target="mailto:pfdopz@yandex.ru" TargetMode="External"/><Relationship Id="rId35" Type="http://schemas.openxmlformats.org/officeDocument/2006/relationships/hyperlink" Target="mailto:tmr-sozvezdie@mail.ru" TargetMode="External"/><Relationship Id="rId43" Type="http://schemas.openxmlformats.org/officeDocument/2006/relationships/hyperlink" Target="mailto:asiou@yandex.ru" TargetMode="External"/><Relationship Id="rId48" Type="http://schemas.openxmlformats.org/officeDocument/2006/relationships/header" Target="header1.xml"/><Relationship Id="rId8" Type="http://schemas.openxmlformats.org/officeDocument/2006/relationships/hyperlink" Target="https://yar.pfdo.ru" TargetMode="External"/><Relationship Id="rId51" Type="http://schemas.openxmlformats.org/officeDocument/2006/relationships/footer" Target="footer2.xml"/><Relationship Id="rId3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134</TotalTime>
  <Pages>8</Pages>
  <Words>2118</Words>
  <Characters>12078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асер</cp:lastModifiedBy>
  <cp:revision>36</cp:revision>
  <cp:lastPrinted>2021-09-02T13:32:00Z</cp:lastPrinted>
  <dcterms:created xsi:type="dcterms:W3CDTF">2011-06-14T07:36:00Z</dcterms:created>
  <dcterms:modified xsi:type="dcterms:W3CDTF">2021-09-05T15:01:00Z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(4852)40-08-65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Молчанова Татьяна Александровна</vt:lpwstr>
  </property>
  <property fmtid="{D5CDD505-2E9C-101B-9397-08002B2CF9AE}" pid="11" name="Номер версии">
    <vt:lpwstr>2</vt:lpwstr>
  </property>
  <property fmtid="{D5CDD505-2E9C-101B-9397-08002B2CF9AE}" pid="12" name="ИД">
    <vt:lpwstr>16483408</vt:lpwstr>
  </property>
  <property fmtid="{D5CDD505-2E9C-101B-9397-08002B2CF9AE}" pid="13" name="INSTALL_ID">
    <vt:lpwstr>34115</vt:lpwstr>
  </property>
</Properties>
</file>